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9B1" w:rsidRDefault="004209B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4" o:spid="_x0000_s1026" type="#_x0000_t75" alt="slide_2" style="position:absolute;margin-left:0;margin-top:0;width:593.2pt;height:842.1pt;z-index:-251658240;visibility:visible">
            <v:imagedata r:id="rId4" o:title="" cropbottom="2450f"/>
          </v:shape>
        </w:pict>
      </w:r>
    </w:p>
    <w:p w:rsidR="004209B1" w:rsidRDefault="004209B1"/>
    <w:p w:rsidR="004209B1" w:rsidRDefault="004209B1"/>
    <w:p w:rsidR="004209B1" w:rsidRDefault="004209B1"/>
    <w:p w:rsidR="004209B1" w:rsidRDefault="004209B1"/>
    <w:p w:rsidR="004209B1" w:rsidRDefault="004209B1"/>
    <w:p w:rsidR="004209B1" w:rsidRDefault="004209B1"/>
    <w:p w:rsidR="004209B1" w:rsidRDefault="004209B1"/>
    <w:p w:rsidR="004209B1" w:rsidRDefault="004209B1"/>
    <w:p w:rsidR="004209B1" w:rsidRDefault="004209B1"/>
    <w:p w:rsidR="004209B1" w:rsidRDefault="004209B1"/>
    <w:p w:rsidR="004209B1" w:rsidRDefault="004209B1"/>
    <w:p w:rsidR="004209B1" w:rsidRDefault="004209B1"/>
    <w:p w:rsidR="004209B1" w:rsidRDefault="004209B1">
      <w:r>
        <w:rPr>
          <w:noProof/>
        </w:rPr>
        <w:pict>
          <v:shape id="Рисунок 44" o:spid="_x0000_s1027" type="#_x0000_t75" alt="slide_4" style="position:absolute;margin-left:0;margin-top:851.5pt;width:593.2pt;height:832.65pt;z-index:-251659264;visibility:visible">
            <v:imagedata r:id="rId5" o:title="" cropbottom="6333f"/>
          </v:shape>
        </w:pict>
      </w:r>
      <w:r>
        <w:rPr>
          <w:noProof/>
        </w:rPr>
        <w:pict>
          <v:shape id="Рисунок 60" o:spid="_x0000_i1025" type="#_x0000_t75" alt="slide_3" style="width:590.25pt;height:839.25pt;visibility:visible">
            <v:imagedata r:id="rId6" o:title="" cropbottom="5613f"/>
          </v:shape>
        </w:pict>
      </w:r>
      <w:bookmarkStart w:id="0" w:name="_GoBack"/>
      <w:bookmarkEnd w:id="0"/>
    </w:p>
    <w:p w:rsidR="004209B1" w:rsidRDefault="004209B1">
      <w:r>
        <w:rPr>
          <w:noProof/>
        </w:rPr>
        <w:t xml:space="preserve"> </w:t>
      </w:r>
    </w:p>
    <w:p w:rsidR="004209B1" w:rsidRDefault="004209B1"/>
    <w:p w:rsidR="004209B1" w:rsidRDefault="004209B1"/>
    <w:p w:rsidR="004209B1" w:rsidRDefault="004209B1"/>
    <w:p w:rsidR="004209B1" w:rsidRDefault="004209B1"/>
    <w:p w:rsidR="004209B1" w:rsidRDefault="004209B1"/>
    <w:p w:rsidR="004209B1" w:rsidRDefault="004209B1"/>
    <w:p w:rsidR="004209B1" w:rsidRDefault="004209B1"/>
    <w:p w:rsidR="004209B1" w:rsidRDefault="004209B1"/>
    <w:p w:rsidR="004209B1" w:rsidRDefault="004209B1">
      <w:r>
        <w:rPr>
          <w:noProof/>
        </w:rPr>
        <w:t xml:space="preserve"> </w:t>
      </w:r>
      <w:r>
        <w:pict>
          <v:shape id="_x0000_i1026" type="#_x0000_t75" alt="" style="width:594pt;height:827.25pt">
            <v:imagedata r:id="rId7" r:href="rId8"/>
          </v:shape>
        </w:pict>
      </w:r>
      <w:r>
        <w:pict>
          <v:shape id="_x0000_i1027" type="#_x0000_t75" alt="" style="width:583.5pt;height:810pt" o:bordertopcolor="this" o:borderleftcolor="this" o:borderbottomcolor="this" o:borderrightcolor="this">
            <v:imagedata r:id="rId5" r:href="rId9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209B1" w:rsidRDefault="004209B1">
      <w:r>
        <w:rPr>
          <w:noProof/>
        </w:rPr>
        <w:pict>
          <v:shape id="Рисунок 4" o:spid="_x0000_i1028" type="#_x0000_t75" alt="slide_5" style="width:590.25pt;height:810.75pt;visibility:visible">
            <v:imagedata r:id="rId10" o:title="" cropbottom="5571f"/>
          </v:shape>
        </w:pict>
      </w:r>
    </w:p>
    <w:p w:rsidR="004209B1" w:rsidRDefault="004209B1"/>
    <w:p w:rsidR="004209B1" w:rsidRDefault="004209B1"/>
    <w:p w:rsidR="004209B1" w:rsidRDefault="004209B1"/>
    <w:p w:rsidR="004209B1" w:rsidRDefault="004209B1"/>
    <w:p w:rsidR="004209B1" w:rsidRDefault="004209B1"/>
    <w:p w:rsidR="004209B1" w:rsidRDefault="004209B1"/>
    <w:p w:rsidR="004209B1" w:rsidRDefault="004209B1"/>
    <w:p w:rsidR="004209B1" w:rsidRDefault="004209B1"/>
    <w:p w:rsidR="004209B1" w:rsidRDefault="004209B1"/>
    <w:p w:rsidR="004209B1" w:rsidRDefault="004209B1"/>
    <w:p w:rsidR="004209B1" w:rsidRDefault="004209B1"/>
    <w:p w:rsidR="004209B1" w:rsidRDefault="004209B1"/>
    <w:p w:rsidR="004209B1" w:rsidRDefault="004209B1">
      <w:r>
        <w:rPr>
          <w:noProof/>
        </w:rPr>
        <w:pict>
          <v:shape id="Рисунок 5" o:spid="_x0000_i1029" type="#_x0000_t75" alt="slide_6" style="width:590.25pt;height:837pt;visibility:visible">
            <v:imagedata r:id="rId11" o:title=""/>
          </v:shape>
        </w:pict>
      </w:r>
    </w:p>
    <w:p w:rsidR="004209B1" w:rsidRDefault="004209B1">
      <w:r>
        <w:rPr>
          <w:noProof/>
        </w:rPr>
        <w:pict>
          <v:shape id="Рисунок 6" o:spid="_x0000_i1030" type="#_x0000_t75" alt="slide_7" style="width:590.25pt;height:831.75pt;visibility:visible">
            <v:imagedata r:id="rId12" o:title="" croptop="-965f" cropbottom="6080f"/>
          </v:shape>
        </w:pict>
      </w:r>
    </w:p>
    <w:p w:rsidR="004209B1" w:rsidRDefault="004209B1">
      <w:r>
        <w:rPr>
          <w:noProof/>
        </w:rPr>
        <w:t xml:space="preserve"> </w:t>
      </w:r>
      <w:r>
        <w:rPr>
          <w:noProof/>
        </w:rPr>
        <w:pict>
          <v:shape id="Рисунок 7" o:spid="_x0000_i1031" type="#_x0000_t75" alt="slide_8" style="width:590.25pt;height:817.5pt;visibility:visible">
            <v:imagedata r:id="rId13" o:title="" cropbottom="6845f"/>
          </v:shape>
        </w:pict>
      </w:r>
    </w:p>
    <w:p w:rsidR="004209B1" w:rsidRDefault="004209B1">
      <w:r>
        <w:rPr>
          <w:noProof/>
        </w:rPr>
        <w:t xml:space="preserve"> </w:t>
      </w:r>
      <w:r>
        <w:rPr>
          <w:noProof/>
        </w:rPr>
        <w:pict>
          <v:shape id="Рисунок 8" o:spid="_x0000_i1032" type="#_x0000_t75" alt="slide_9" style="width:590.25pt;height:745.5pt;visibility:visible">
            <v:imagedata r:id="rId14" o:title="" cropbottom="6038f"/>
          </v:shape>
        </w:pict>
      </w:r>
    </w:p>
    <w:p w:rsidR="004209B1" w:rsidRDefault="004209B1">
      <w:r>
        <w:rPr>
          <w:noProof/>
        </w:rPr>
        <w:t xml:space="preserve"> </w:t>
      </w:r>
      <w:r>
        <w:rPr>
          <w:noProof/>
        </w:rPr>
        <w:pict>
          <v:shape id="Рисунок 9" o:spid="_x0000_i1033" type="#_x0000_t75" alt="slide_10" style="width:590.25pt;height:766.5pt;visibility:visible">
            <v:imagedata r:id="rId15" o:title="" cropbottom="6268f"/>
          </v:shape>
        </w:pict>
      </w:r>
    </w:p>
    <w:p w:rsidR="004209B1" w:rsidRDefault="004209B1">
      <w:r>
        <w:rPr>
          <w:noProof/>
        </w:rPr>
        <w:pict>
          <v:shape id="Рисунок 10" o:spid="_x0000_i1034" type="#_x0000_t75" alt="slide_11" style="width:590.25pt;height:842.25pt;visibility:visible">
            <v:imagedata r:id="rId16" o:title=""/>
          </v:shape>
        </w:pict>
      </w:r>
    </w:p>
    <w:p w:rsidR="004209B1" w:rsidRDefault="004209B1">
      <w:r>
        <w:rPr>
          <w:noProof/>
        </w:rPr>
        <w:t xml:space="preserve"> </w:t>
      </w:r>
      <w:r>
        <w:rPr>
          <w:noProof/>
        </w:rPr>
        <w:pict>
          <v:shape id="Рисунок 11" o:spid="_x0000_i1035" type="#_x0000_t75" alt="slide_13" style="width:590.25pt;height:750.75pt;visibility:visible">
            <v:imagedata r:id="rId17" o:title="" cropbottom="5977f"/>
          </v:shape>
        </w:pict>
      </w:r>
    </w:p>
    <w:p w:rsidR="004209B1" w:rsidRDefault="004209B1">
      <w:r>
        <w:rPr>
          <w:noProof/>
        </w:rPr>
        <w:pict>
          <v:shape id="Рисунок 14" o:spid="_x0000_i1036" type="#_x0000_t75" alt="slide_22" style="width:590.25pt;height:842.25pt;visibility:visible">
            <v:imagedata r:id="rId18" o:title="" cropbottom="6092f"/>
          </v:shape>
        </w:pict>
      </w:r>
    </w:p>
    <w:p w:rsidR="004209B1" w:rsidRDefault="004209B1"/>
    <w:p w:rsidR="004209B1" w:rsidRDefault="004209B1"/>
    <w:sectPr w:rsidR="004209B1" w:rsidSect="00F824E6">
      <w:pgSz w:w="11906" w:h="16838"/>
      <w:pgMar w:top="0" w:right="720" w:bottom="72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A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2FD6"/>
    <w:rsid w:val="000341DE"/>
    <w:rsid w:val="00056473"/>
    <w:rsid w:val="00083FEA"/>
    <w:rsid w:val="00297F8F"/>
    <w:rsid w:val="00414643"/>
    <w:rsid w:val="004209B1"/>
    <w:rsid w:val="007035C7"/>
    <w:rsid w:val="00735D93"/>
    <w:rsid w:val="007368FF"/>
    <w:rsid w:val="007A0ADD"/>
    <w:rsid w:val="00872FD6"/>
    <w:rsid w:val="00AF25B6"/>
    <w:rsid w:val="00B1075D"/>
    <w:rsid w:val="00B73D2F"/>
    <w:rsid w:val="00CE17E4"/>
    <w:rsid w:val="00F824E6"/>
    <w:rsid w:val="00FA0600"/>
    <w:rsid w:val="00FF2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41DE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824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F824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player.myshared.ru/9/934891/slides/slide_16.jpg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http://player.myshared.ru/9/934891/slides/slide_4.jpg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18</Pages>
  <Words>38</Words>
  <Characters>220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Админ</dc:creator>
  <cp:keywords/>
  <dc:description/>
  <cp:lastModifiedBy>Админ</cp:lastModifiedBy>
  <cp:revision>4</cp:revision>
  <dcterms:created xsi:type="dcterms:W3CDTF">2017-03-13T11:56:00Z</dcterms:created>
  <dcterms:modified xsi:type="dcterms:W3CDTF">2017-03-30T12:04:00Z</dcterms:modified>
</cp:coreProperties>
</file>